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CD0" w:rsidRDefault="00531CD0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0</wp:posOffset>
            </wp:positionV>
            <wp:extent cx="5760720" cy="4077970"/>
            <wp:effectExtent l="0" t="0" r="0" b="0"/>
            <wp:wrapTight wrapText="bothSides">
              <wp:wrapPolygon edited="0">
                <wp:start x="0" y="0"/>
                <wp:lineTo x="0" y="21492"/>
                <wp:lineTo x="21500" y="21492"/>
                <wp:lineTo x="2150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26A9D" w:rsidRDefault="00531CD0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2598420</wp:posOffset>
            </wp:positionV>
            <wp:extent cx="5760720" cy="6779895"/>
            <wp:effectExtent l="0" t="0" r="0" b="190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6A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CD0"/>
    <w:rsid w:val="00531CD0"/>
    <w:rsid w:val="00E2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23ADD"/>
  <w15:chartTrackingRefBased/>
  <w15:docId w15:val="{A38DBC99-BBD1-45D0-A940-E1D86B0FB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CA20C91C.dotm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DOUVIER Lidia</dc:creator>
  <cp:keywords/>
  <dc:description/>
  <cp:lastModifiedBy>DOUVIER Lidia</cp:lastModifiedBy>
  <cp:revision>1</cp:revision>
  <dcterms:created xsi:type="dcterms:W3CDTF">2019-11-05T10:21:00Z</dcterms:created>
  <dcterms:modified xsi:type="dcterms:W3CDTF">2019-11-05T10:25:00Z</dcterms:modified>
</cp:coreProperties>
</file>